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B4B" w:rsidRDefault="00835B4B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D0C8EE" wp14:editId="0EB92E40">
                <wp:simplePos x="0" y="0"/>
                <wp:positionH relativeFrom="column">
                  <wp:posOffset>778510</wp:posOffset>
                </wp:positionH>
                <wp:positionV relativeFrom="paragraph">
                  <wp:posOffset>71120</wp:posOffset>
                </wp:positionV>
                <wp:extent cx="5600700" cy="6883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60070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B4B" w:rsidRDefault="00835B4B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35B4B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CAREGIVERS NETWORK FOR EAST KOOTENAY SENIORS</w:t>
                            </w:r>
                          </w:p>
                          <w:p w:rsidR="00835B4B" w:rsidRPr="00835B4B" w:rsidRDefault="00835B4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35B4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Providing support for Caregivers of Seniors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61.3pt;margin-top:5.6pt;width:441pt;height:54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" filled="f" stroked="f">
                <v:textbox>
                  <w:txbxContent>
                    <w:p w:rsidR="00835B4B" w:rsidRDefault="00835B4B">
                      <w:pPr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35B4B">
                        <w:rPr>
                          <w:b/>
                          <w:sz w:val="28"/>
                          <w:szCs w:val="28"/>
                          <w:u w:val="single"/>
                        </w:rPr>
                        <w:t>CAREGIVERS NETWORK FOR EAST KOOTENAY SENIORS</w:t>
                      </w:r>
                    </w:p>
                    <w:p w:rsidR="00835B4B" w:rsidRPr="00835B4B" w:rsidRDefault="00835B4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835B4B">
                        <w:rPr>
                          <w:b/>
                          <w:sz w:val="28"/>
                          <w:szCs w:val="28"/>
                        </w:rPr>
                        <w:t xml:space="preserve">Providing support for Caregivers of Seniors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5B4B">
        <w:rPr>
          <w:noProof/>
          <w:lang w:val="en-US"/>
        </w:rPr>
        <w:drawing>
          <wp:inline distT="0" distB="0" distL="0" distR="0" wp14:anchorId="71301448" wp14:editId="5C86EF7D">
            <wp:extent cx="554355" cy="751840"/>
            <wp:effectExtent l="0" t="0" r="444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F626A" w:rsidRDefault="00FF626A" w:rsidP="00FF626A">
      <w:pPr>
        <w:jc w:val="center"/>
        <w:rPr>
          <w:b/>
          <w:sz w:val="28"/>
        </w:rPr>
      </w:pPr>
      <w:r>
        <w:rPr>
          <w:b/>
          <w:sz w:val="28"/>
        </w:rPr>
        <w:t>CAREGIVER REFFERAL AND CONSENT FORM</w:t>
      </w:r>
    </w:p>
    <w:p w:rsidR="000E6339" w:rsidRDefault="000E6339" w:rsidP="00FF626A">
      <w:pPr>
        <w:jc w:val="center"/>
        <w:rPr>
          <w:b/>
          <w:sz w:val="28"/>
        </w:rPr>
      </w:pPr>
    </w:p>
    <w:p w:rsidR="000E6339" w:rsidRPr="00BD159D" w:rsidRDefault="000E6339" w:rsidP="00BD159D">
      <w:pPr>
        <w:jc w:val="center"/>
        <w:rPr>
          <w:b/>
          <w:sz w:val="28"/>
        </w:rPr>
      </w:pPr>
      <w:r>
        <w:rPr>
          <w:b/>
          <w:sz w:val="28"/>
        </w:rPr>
        <w:t>Please complete this form and email it to</w:t>
      </w:r>
      <w:r w:rsidR="00652077">
        <w:rPr>
          <w:b/>
          <w:sz w:val="28"/>
        </w:rPr>
        <w:t xml:space="preserve"> info@caregiversnetworkek.com</w:t>
      </w:r>
      <w:r w:rsidR="00652077" w:rsidRPr="00652077">
        <w:rPr>
          <w:b/>
          <w:color w:val="660066"/>
          <w:sz w:val="28"/>
          <w:u w:val="single"/>
        </w:rPr>
        <w:br/>
      </w:r>
      <w:r>
        <w:rPr>
          <w:b/>
          <w:sz w:val="28"/>
        </w:rPr>
        <w:t>or call us at 1-250-489-0802</w:t>
      </w:r>
    </w:p>
    <w:p w:rsidR="00FF626A" w:rsidRDefault="00FF626A" w:rsidP="00FF626A">
      <w:r>
        <w:tab/>
      </w:r>
      <w:r>
        <w:tab/>
      </w:r>
      <w:r>
        <w:tab/>
      </w:r>
    </w:p>
    <w:p w:rsidR="00FF626A" w:rsidRDefault="00FF626A" w:rsidP="00FF626A">
      <w:r>
        <w:t>Date of Referral:  __________________________</w:t>
      </w:r>
    </w:p>
    <w:p w:rsidR="00FF626A" w:rsidRDefault="00FF626A" w:rsidP="00FF626A">
      <w:pPr>
        <w:rPr>
          <w:b/>
        </w:rPr>
      </w:pPr>
    </w:p>
    <w:p w:rsidR="00FF626A" w:rsidRDefault="00FF626A" w:rsidP="00FF626A">
      <w:pPr>
        <w:rPr>
          <w:b/>
        </w:rPr>
      </w:pPr>
      <w:r>
        <w:rPr>
          <w:b/>
        </w:rPr>
        <w:t>Name of Caregiver: _____________________________________</w:t>
      </w:r>
    </w:p>
    <w:p w:rsidR="00FF626A" w:rsidRDefault="00FF626A" w:rsidP="00FF626A">
      <w:pPr>
        <w:rPr>
          <w:b/>
        </w:rPr>
      </w:pPr>
    </w:p>
    <w:p w:rsidR="00FF626A" w:rsidRDefault="00FF626A" w:rsidP="00FF626A">
      <w:pPr>
        <w:rPr>
          <w:b/>
        </w:rPr>
      </w:pPr>
      <w:r>
        <w:rPr>
          <w:b/>
        </w:rPr>
        <w:t>Phone: ______________________________</w:t>
      </w:r>
      <w:r>
        <w:rPr>
          <w:b/>
        </w:rPr>
        <w:tab/>
        <w:t>Email: ______________________________</w:t>
      </w:r>
    </w:p>
    <w:p w:rsidR="00FF626A" w:rsidRDefault="00FF626A" w:rsidP="00FF626A">
      <w:pPr>
        <w:rPr>
          <w:b/>
        </w:rPr>
      </w:pPr>
    </w:p>
    <w:p w:rsidR="00FF626A" w:rsidRDefault="000E6339" w:rsidP="00FF626A">
      <w:r>
        <w:t>Referral from</w:t>
      </w:r>
      <w:r w:rsidR="00FF626A">
        <w:t xml:space="preserve"> (Case Manager, Mental Health, Doctor, Self, Community agency etc.)</w:t>
      </w:r>
    </w:p>
    <w:p w:rsidR="00FF626A" w:rsidRDefault="00FF626A" w:rsidP="00FF626A"/>
    <w:p w:rsidR="00FF626A" w:rsidRDefault="00FF626A" w:rsidP="00FF626A">
      <w:r>
        <w:t>______________________________________________________________</w:t>
      </w:r>
    </w:p>
    <w:p w:rsidR="00FF626A" w:rsidRDefault="00FF626A" w:rsidP="00FF626A"/>
    <w:p w:rsidR="00FF626A" w:rsidRDefault="00FF626A" w:rsidP="00FF626A">
      <w:r>
        <w:t>Caregiver for (spouse, mother, father, friend, neighbour</w:t>
      </w:r>
      <w:r w:rsidR="00BD159D">
        <w:t>,</w:t>
      </w:r>
      <w:r>
        <w:t xml:space="preserve"> etc.) </w:t>
      </w:r>
    </w:p>
    <w:p w:rsidR="00FF626A" w:rsidRDefault="00FF626A" w:rsidP="00FF626A"/>
    <w:p w:rsidR="00FF626A" w:rsidRDefault="00FF626A" w:rsidP="00FF626A">
      <w:r>
        <w:t>______________________________________________________________</w:t>
      </w:r>
    </w:p>
    <w:p w:rsidR="00FF626A" w:rsidRDefault="00FF626A" w:rsidP="00FF626A"/>
    <w:p w:rsidR="00D24E93" w:rsidRDefault="00D24E93" w:rsidP="00FF626A"/>
    <w:p w:rsidR="00FF626A" w:rsidRDefault="00FF626A" w:rsidP="00FF626A">
      <w:r>
        <w:t>Diagnosis:</w:t>
      </w:r>
      <w:r w:rsidR="000E6339">
        <w:t xml:space="preserve"> _____________________________________________________</w:t>
      </w:r>
    </w:p>
    <w:p w:rsidR="00FF626A" w:rsidRDefault="00FF626A" w:rsidP="00FF626A"/>
    <w:p w:rsidR="00FF626A" w:rsidRDefault="00FF626A" w:rsidP="00FF626A">
      <w:r>
        <w:t xml:space="preserve">Location of care </w:t>
      </w:r>
      <w:r w:rsidR="000E6339">
        <w:t>recipient within the East Kootenay: ___________________________________</w:t>
      </w:r>
    </w:p>
    <w:p w:rsidR="00FF626A" w:rsidRDefault="00FF626A" w:rsidP="00FF626A"/>
    <w:p w:rsidR="00D24E93" w:rsidRDefault="00D24E93" w:rsidP="00FF626A">
      <w:r>
        <w:t>Comments: ____________________________________________________________________</w:t>
      </w:r>
    </w:p>
    <w:p w:rsidR="00D24E93" w:rsidRDefault="00D24E93" w:rsidP="00FF626A"/>
    <w:p w:rsidR="00790866" w:rsidRDefault="00BD159D" w:rsidP="00FF626A">
      <w:r>
        <w:t>Caregiver Consent to be contacted by the Caregivers Network for EK Seniors: _______________</w:t>
      </w:r>
    </w:p>
    <w:p w:rsidR="00D24E93" w:rsidRDefault="00D24E93" w:rsidP="00FF626A"/>
    <w:p w:rsidR="00D24E93" w:rsidRDefault="00D24E93" w:rsidP="00FF626A">
      <w:r>
        <w:t>The Caregivers Network for East Kootenay Seniors supports family caregivers and offers:</w:t>
      </w:r>
    </w:p>
    <w:p w:rsidR="00D24E93" w:rsidRDefault="00BD159D" w:rsidP="00D24E93">
      <w:pPr>
        <w:pStyle w:val="ListParagraph"/>
        <w:numPr>
          <w:ilvl w:val="0"/>
          <w:numId w:val="2"/>
        </w:numPr>
      </w:pPr>
      <w:r>
        <w:t>A Toll Free support and information l</w:t>
      </w:r>
      <w:r w:rsidR="00D24E93">
        <w:t>ine for Family Caregivers in the East Kootenay</w:t>
      </w:r>
    </w:p>
    <w:p w:rsidR="00BD159D" w:rsidRDefault="00BD159D" w:rsidP="00D24E93">
      <w:pPr>
        <w:pStyle w:val="ListParagraph"/>
        <w:numPr>
          <w:ilvl w:val="0"/>
          <w:numId w:val="2"/>
        </w:numPr>
      </w:pPr>
      <w:r>
        <w:t>Caregiver support groups in Creston, Kimberley, Cranbrook, Fernie, Invermere and Golden.</w:t>
      </w:r>
    </w:p>
    <w:p w:rsidR="00BD159D" w:rsidRDefault="00BD159D" w:rsidP="00D24E93">
      <w:pPr>
        <w:pStyle w:val="ListParagraph"/>
        <w:numPr>
          <w:ilvl w:val="0"/>
          <w:numId w:val="2"/>
        </w:numPr>
      </w:pPr>
      <w:r>
        <w:t xml:space="preserve">Resources and Information related to Caregiving.  </w:t>
      </w:r>
    </w:p>
    <w:p w:rsidR="00D24E93" w:rsidRDefault="00D24E93" w:rsidP="00FF626A"/>
    <w:p w:rsidR="00107A90" w:rsidRDefault="00107A90" w:rsidP="00BD159D">
      <w:pPr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Caregivers Network for EK Seniors</w:t>
      </w:r>
    </w:p>
    <w:p w:rsidR="00107A90" w:rsidRDefault="00107A90" w:rsidP="00BD159D">
      <w:pPr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3205 Mt. Fisher Drive, Cranbrook, B.C. V1C 6K8</w:t>
      </w:r>
    </w:p>
    <w:p w:rsidR="00107A90" w:rsidRDefault="00107A90" w:rsidP="00BD159D">
      <w:pPr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Phone: 250 489-0802</w:t>
      </w:r>
    </w:p>
    <w:p w:rsidR="00835B4B" w:rsidRPr="0068182F" w:rsidRDefault="00107A90" w:rsidP="00BD159D">
      <w:pPr>
        <w:jc w:val="center"/>
        <w:rPr>
          <w:rFonts w:ascii="Times New Roman" w:eastAsia="Times New Roman" w:hAnsi="Times New Roman" w:cs="Times New Roman"/>
          <w:lang w:val="en-US"/>
        </w:rPr>
      </w:pPr>
      <w:r>
        <w:rPr>
          <w:rFonts w:ascii="Times New Roman" w:eastAsia="Times New Roman" w:hAnsi="Times New Roman" w:cs="Times New Roman"/>
          <w:lang w:val="en-US"/>
        </w:rPr>
        <w:t>Email</w:t>
      </w:r>
      <w:r w:rsidR="00652077">
        <w:rPr>
          <w:rFonts w:ascii="Times New Roman" w:eastAsia="Times New Roman" w:hAnsi="Times New Roman" w:cs="Times New Roman"/>
          <w:lang w:val="en-US"/>
        </w:rPr>
        <w:t>: info@caregiversnetworkek.com</w:t>
      </w:r>
    </w:p>
    <w:sectPr w:rsidR="00835B4B" w:rsidRPr="0068182F" w:rsidSect="00FC01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4004B"/>
    <w:multiLevelType w:val="hybridMultilevel"/>
    <w:tmpl w:val="FC60B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19725D"/>
    <w:multiLevelType w:val="hybridMultilevel"/>
    <w:tmpl w:val="4B209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attachedTemplate r:id="rId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077"/>
    <w:rsid w:val="000E6339"/>
    <w:rsid w:val="00107A90"/>
    <w:rsid w:val="00164668"/>
    <w:rsid w:val="00387CD4"/>
    <w:rsid w:val="00431D58"/>
    <w:rsid w:val="00563CEF"/>
    <w:rsid w:val="00652077"/>
    <w:rsid w:val="006644AE"/>
    <w:rsid w:val="0068182F"/>
    <w:rsid w:val="00790866"/>
    <w:rsid w:val="008325A6"/>
    <w:rsid w:val="00835B4B"/>
    <w:rsid w:val="008847CC"/>
    <w:rsid w:val="00963B28"/>
    <w:rsid w:val="00B461B8"/>
    <w:rsid w:val="00BD159D"/>
    <w:rsid w:val="00D24E93"/>
    <w:rsid w:val="00DC5940"/>
    <w:rsid w:val="00E77E03"/>
    <w:rsid w:val="00F0622E"/>
    <w:rsid w:val="00FC01DD"/>
    <w:rsid w:val="00FF626A"/>
    <w:rsid w:val="00FF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49479C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2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633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0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077"/>
    <w:rPr>
      <w:rFonts w:ascii="Lucida Grande" w:hAnsi="Lucida Grande" w:cs="Lucida Grande"/>
      <w:sz w:val="18"/>
      <w:szCs w:val="18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65207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62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633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0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077"/>
    <w:rPr>
      <w:rFonts w:ascii="Lucida Grande" w:hAnsi="Lucida Grande" w:cs="Lucida Grande"/>
      <w:sz w:val="18"/>
      <w:szCs w:val="18"/>
      <w:lang w:val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6520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8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nuelfen:Downloads:Referal%20and%20Consent%20Form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Referal and Consent Form 2018.dotx</Template>
  <TotalTime>2</TotalTime>
  <Pages>1</Pages>
  <Words>139</Words>
  <Characters>1221</Characters>
  <Application>Microsoft Macintosh Word</Application>
  <DocSecurity>0</DocSecurity>
  <Lines>39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 </Company>
  <LinksUpToDate>false</LinksUpToDate>
  <CharactersWithSpaces>1349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Chris Botterill</cp:lastModifiedBy>
  <cp:revision>1</cp:revision>
  <dcterms:created xsi:type="dcterms:W3CDTF">2018-09-21T22:31:00Z</dcterms:created>
  <dcterms:modified xsi:type="dcterms:W3CDTF">2018-09-21T22:33:00Z</dcterms:modified>
  <cp:category/>
</cp:coreProperties>
</file>